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179FD" w14:textId="77777777" w:rsidR="0047762D" w:rsidRPr="00652845" w:rsidRDefault="0047762D" w:rsidP="0047762D">
      <w:pPr>
        <w:rPr>
          <w:rFonts w:ascii="Arial" w:hAnsi="Arial" w:cs="Arial"/>
          <w:b/>
          <w:bCs/>
          <w:sz w:val="44"/>
          <w:szCs w:val="44"/>
          <w:rtl/>
        </w:rPr>
      </w:pPr>
      <w:r>
        <w:rPr>
          <w:rFonts w:hint="cs"/>
          <w:b/>
          <w:bCs/>
          <w:szCs w:val="48"/>
          <w:rtl/>
        </w:rPr>
        <w:tab/>
      </w:r>
      <w:r>
        <w:rPr>
          <w:b/>
          <w:bCs/>
          <w:szCs w:val="48"/>
          <w:rtl/>
        </w:rPr>
        <w:tab/>
      </w:r>
      <w:r>
        <w:rPr>
          <w:b/>
          <w:bCs/>
          <w:szCs w:val="48"/>
          <w:rtl/>
        </w:rPr>
        <w:tab/>
      </w:r>
      <w:r>
        <w:rPr>
          <w:b/>
          <w:bCs/>
          <w:szCs w:val="48"/>
          <w:rtl/>
        </w:rPr>
        <w:tab/>
      </w:r>
      <w:r w:rsidRPr="00652845">
        <w:rPr>
          <w:rFonts w:hint="cs"/>
          <w:b/>
          <w:bCs/>
          <w:szCs w:val="48"/>
          <w:rtl/>
        </w:rPr>
        <w:t xml:space="preserve"> </w:t>
      </w:r>
      <w:r w:rsidR="00773728">
        <w:rPr>
          <w:rFonts w:hint="cs"/>
          <w:b/>
          <w:bCs/>
          <w:sz w:val="44"/>
          <w:szCs w:val="44"/>
          <w:rtl/>
        </w:rPr>
        <w:t>תשתיות ותפעול</w:t>
      </w:r>
    </w:p>
    <w:p w14:paraId="1EF1B84D" w14:textId="77777777" w:rsidR="0054519E" w:rsidRDefault="0054519E" w:rsidP="00764D0C">
      <w:pPr>
        <w:rPr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DD18C8" w:rsidRPr="00136E30" w14:paraId="7BB1F621" w14:textId="77777777" w:rsidTr="00B802AA">
        <w:trPr>
          <w:trHeight w:val="350"/>
        </w:trPr>
        <w:tc>
          <w:tcPr>
            <w:tcW w:w="1800" w:type="dxa"/>
            <w:shd w:val="clear" w:color="auto" w:fill="E6E6E6"/>
          </w:tcPr>
          <w:p w14:paraId="3A383033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משרד</w:t>
            </w:r>
            <w:r w:rsidRPr="00136E30">
              <w:rPr>
                <w:rFonts w:ascii="Arial" w:hAnsi="Arial" w:cs="David" w:hint="cs"/>
                <w:b/>
                <w:rtl/>
              </w:rPr>
              <w:t>:</w:t>
            </w:r>
          </w:p>
        </w:tc>
        <w:tc>
          <w:tcPr>
            <w:tcW w:w="2520" w:type="dxa"/>
          </w:tcPr>
          <w:p w14:paraId="189DE048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האוצר, רשות המיסים</w:t>
            </w:r>
          </w:p>
        </w:tc>
      </w:tr>
      <w:tr w:rsidR="00DD18C8" w:rsidRPr="00136E30" w14:paraId="30D07204" w14:textId="77777777" w:rsidTr="004A31FA">
        <w:trPr>
          <w:trHeight w:val="486"/>
        </w:trPr>
        <w:tc>
          <w:tcPr>
            <w:tcW w:w="1800" w:type="dxa"/>
            <w:shd w:val="clear" w:color="auto" w:fill="E6E6E6"/>
          </w:tcPr>
          <w:p w14:paraId="753C573B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  <w:rtl/>
              </w:rPr>
              <w:t>יחיד</w:t>
            </w:r>
            <w:r w:rsidRPr="00136E30">
              <w:rPr>
                <w:rFonts w:ascii="Arial" w:hAnsi="Arial" w:cs="David" w:hint="cs"/>
                <w:b/>
                <w:rtl/>
              </w:rPr>
              <w:t>ה מזמינה:</w:t>
            </w:r>
          </w:p>
        </w:tc>
        <w:tc>
          <w:tcPr>
            <w:tcW w:w="2520" w:type="dxa"/>
          </w:tcPr>
          <w:p w14:paraId="26EB6D65" w14:textId="77777777" w:rsidR="00DD18C8" w:rsidRPr="00136E30" w:rsidRDefault="00B802AA" w:rsidP="00B802AA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שע"ם</w:t>
            </w:r>
            <w:r w:rsidR="00DD18C8">
              <w:rPr>
                <w:rFonts w:ascii="Arial" w:hAnsi="Arial" w:cs="David" w:hint="cs"/>
                <w:b/>
                <w:rtl/>
              </w:rPr>
              <w:t xml:space="preserve"> </w:t>
            </w:r>
          </w:p>
        </w:tc>
      </w:tr>
      <w:tr w:rsidR="00DD18C8" w:rsidRPr="00136E30" w14:paraId="42DDE725" w14:textId="77777777" w:rsidTr="00B802AA">
        <w:trPr>
          <w:trHeight w:val="370"/>
        </w:trPr>
        <w:tc>
          <w:tcPr>
            <w:tcW w:w="1800" w:type="dxa"/>
            <w:shd w:val="clear" w:color="auto" w:fill="E6E6E6"/>
          </w:tcPr>
          <w:p w14:paraId="47B2D161" w14:textId="77777777" w:rsidR="00DD18C8" w:rsidRPr="00136E30" w:rsidRDefault="00DD18C8" w:rsidP="00B802AA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 w:hint="cs"/>
                <w:b/>
                <w:rtl/>
              </w:rPr>
              <w:t>תאריך חוות דעת:</w:t>
            </w:r>
          </w:p>
        </w:tc>
        <w:tc>
          <w:tcPr>
            <w:tcW w:w="2520" w:type="dxa"/>
          </w:tcPr>
          <w:p w14:paraId="32174C7B" w14:textId="77777777" w:rsidR="00DD18C8" w:rsidRPr="00136E30" w:rsidRDefault="00A35DFB" w:rsidP="008E55A3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t>17/09/2025</w:t>
            </w:r>
          </w:p>
        </w:tc>
      </w:tr>
    </w:tbl>
    <w:p w14:paraId="55F955D3" w14:textId="77777777"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אל: ועדת המכרזים </w:t>
      </w:r>
    </w:p>
    <w:p w14:paraId="595E6242" w14:textId="77777777" w:rsidR="00DD18C8" w:rsidRDefault="00DD18C8" w:rsidP="00DD18C8">
      <w:pPr>
        <w:rPr>
          <w:rFonts w:ascii="Arial" w:hAnsi="Arial" w:cs="David"/>
          <w:b/>
          <w:rtl/>
        </w:rPr>
      </w:pPr>
    </w:p>
    <w:p w14:paraId="14EC5951" w14:textId="77777777" w:rsidR="00DD18C8" w:rsidRDefault="00DD18C8" w:rsidP="00DD18C8">
      <w:pPr>
        <w:jc w:val="center"/>
        <w:rPr>
          <w:rFonts w:ascii="Arial" w:hAnsi="Arial" w:cs="David"/>
          <w:bCs/>
          <w:u w:val="single"/>
          <w:rtl/>
        </w:rPr>
      </w:pPr>
      <w:r>
        <w:rPr>
          <w:rFonts w:ascii="Arial" w:hAnsi="Arial" w:cs="David" w:hint="cs"/>
          <w:bCs/>
          <w:rtl/>
        </w:rPr>
        <w:t xml:space="preserve">הנדון: </w:t>
      </w:r>
      <w:r>
        <w:rPr>
          <w:rFonts w:ascii="Arial" w:hAnsi="Arial" w:cs="David" w:hint="cs"/>
          <w:bCs/>
          <w:u w:val="single"/>
          <w:rtl/>
        </w:rPr>
        <w:t>חוות דעת מקצועית במסגרת כוונה להתקשר עם ספק יחיד/ ספק חוץ</w:t>
      </w:r>
    </w:p>
    <w:p w14:paraId="4A2B3C03" w14:textId="77777777" w:rsidR="00DD18C8" w:rsidRDefault="00893BB6" w:rsidP="00DD18C8">
      <w:pPr>
        <w:jc w:val="both"/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5911AA" wp14:editId="790782B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1270" t="1905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9161E0" w14:textId="77777777"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09pt;margin-top:11.8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essw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d0aa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" filled="f" stroked="f">
                <v:textbox>
                  <w:txbxContent>
                    <w:p w:rsidR="00B802AA" w:rsidRDefault="00B802AA" w:rsidP="00DD18C8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7AA12C8" w14:textId="77777777" w:rsidR="00DD18C8" w:rsidRDefault="00DD18C8" w:rsidP="00DD18C8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הבקשה מסתמכת על תקנה  </w:t>
      </w:r>
      <w:r>
        <w:rPr>
          <w:rFonts w:ascii="Arial" w:hAnsi="Arial" w:cs="David"/>
          <w:b/>
        </w:rPr>
        <w:sym w:font="Wingdings" w:char="00FE"/>
      </w:r>
      <w:r>
        <w:rPr>
          <w:rFonts w:ascii="Arial" w:hAnsi="Arial" w:cs="David" w:hint="cs"/>
          <w:b/>
          <w:rtl/>
        </w:rPr>
        <w:t xml:space="preserve"> 3(29) / </w:t>
      </w:r>
      <w:r>
        <w:rPr>
          <w:rFonts w:ascii="Arial" w:hAnsi="Arial" w:cs="David"/>
          <w:b/>
        </w:rPr>
        <w:sym w:font="Wingdings" w:char="0072"/>
      </w:r>
      <w:r>
        <w:rPr>
          <w:rFonts w:ascii="Arial" w:hAnsi="Arial" w:cs="David" w:hint="cs"/>
          <w:b/>
          <w:rtl/>
        </w:rPr>
        <w:t xml:space="preserve"> 3(31) לתקנות חובת מכרזים ועל הוראות </w:t>
      </w:r>
      <w:proofErr w:type="spellStart"/>
      <w:r>
        <w:rPr>
          <w:rFonts w:ascii="Arial" w:hAnsi="Arial" w:cs="David" w:hint="cs"/>
          <w:b/>
          <w:rtl/>
        </w:rPr>
        <w:t>תכ"ם</w:t>
      </w:r>
      <w:proofErr w:type="spellEnd"/>
      <w:r>
        <w:rPr>
          <w:rFonts w:ascii="Arial" w:hAnsi="Arial" w:cs="David" w:hint="cs"/>
          <w:b/>
          <w:rtl/>
        </w:rPr>
        <w:t xml:space="preserve"> מס' 7.8.1 ו-7.8.2.</w:t>
      </w:r>
    </w:p>
    <w:p w14:paraId="529F7EBD" w14:textId="77777777" w:rsidR="00DD18C8" w:rsidRDefault="00DD18C8" w:rsidP="00DD18C8">
      <w:pPr>
        <w:jc w:val="both"/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2"/>
      </w:tblGrid>
      <w:tr w:rsidR="00DD18C8" w14:paraId="35B1F79F" w14:textId="77777777" w:rsidTr="007A2F90">
        <w:trPr>
          <w:trHeight w:val="165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BCDEAB5" w14:textId="77777777" w:rsidR="00DD18C8" w:rsidRDefault="00DD18C8">
            <w:pPr>
              <w:spacing w:line="360" w:lineRule="auto"/>
              <w:rPr>
                <w:rFonts w:ascii="Arial" w:hAnsi="Arial" w:cs="David"/>
                <w:bCs/>
                <w:highlight w:val="yellow"/>
              </w:rPr>
            </w:pPr>
            <w:r>
              <w:rPr>
                <w:rFonts w:ascii="Arial" w:hAnsi="Arial" w:cs="David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D18C8" w14:paraId="33DEABBC" w14:textId="77777777" w:rsidTr="008E55A3">
        <w:trPr>
          <w:trHeight w:val="640"/>
        </w:trPr>
        <w:tc>
          <w:tcPr>
            <w:tcW w:w="8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6EC0" w14:textId="77777777" w:rsidR="00D23145" w:rsidRDefault="00D23145" w:rsidP="00D23145">
            <w:pPr>
              <w:rPr>
                <w:rFonts w:ascii="Arial" w:hAnsi="Arial" w:cs="David"/>
                <w:b/>
                <w:rtl/>
              </w:rPr>
            </w:pPr>
          </w:p>
          <w:p w14:paraId="3F266303" w14:textId="77777777" w:rsidR="004E4561" w:rsidRDefault="008E55A3" w:rsidP="004E4561">
            <w:pPr>
              <w:rPr>
                <w:rFonts w:asciiTheme="minorHAnsi" w:hAnsiTheme="minorHAnsi" w:cstheme="minorHAnsi"/>
                <w:b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רכש תוספת רישוי </w:t>
            </w:r>
            <w:r w:rsidRPr="008E55A3">
              <w:rPr>
                <w:rFonts w:asciiTheme="minorHAnsi" w:hAnsiTheme="minorHAnsi" w:cstheme="minorHAnsi"/>
                <w:b/>
              </w:rPr>
              <w:t>Microsoft SQL Server</w:t>
            </w:r>
            <w:r w:rsidR="004E4561">
              <w:rPr>
                <w:rFonts w:asciiTheme="minorHAnsi" w:hAnsiTheme="minorHAnsi" w:cstheme="minorHAnsi" w:hint="cs"/>
                <w:b/>
                <w:rtl/>
              </w:rPr>
              <w:t>:</w:t>
            </w:r>
          </w:p>
          <w:tbl>
            <w:tblPr>
              <w:bidiVisual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5"/>
            </w:tblGrid>
            <w:tr w:rsidR="00366AE2" w14:paraId="3290473C" w14:textId="77777777" w:rsidTr="00366AE2">
              <w:tc>
                <w:tcPr>
                  <w:tcW w:w="5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EB14AD3" w14:textId="77777777" w:rsidR="00366AE2" w:rsidRDefault="00366AE2" w:rsidP="00366AE2">
                  <w:pPr>
                    <w:rPr>
                      <w:sz w:val="22"/>
                      <w:szCs w:val="22"/>
                    </w:rPr>
                  </w:pPr>
                  <w:r>
                    <w:t xml:space="preserve">SQL Server Enterprise Core </w:t>
                  </w:r>
                  <w:proofErr w:type="spellStart"/>
                  <w:r>
                    <w:t>ALng</w:t>
                  </w:r>
                  <w:proofErr w:type="spellEnd"/>
                  <w:r>
                    <w:t xml:space="preserve"> LSA 2L</w:t>
                  </w:r>
                  <w:r>
                    <w:rPr>
                      <w:rtl/>
                    </w:rPr>
                    <w:t xml:space="preserve"> </w:t>
                  </w:r>
                </w:p>
              </w:tc>
            </w:tr>
            <w:tr w:rsidR="00366AE2" w14:paraId="614C51E7" w14:textId="77777777" w:rsidTr="00366AE2">
              <w:tc>
                <w:tcPr>
                  <w:tcW w:w="510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09A6AE" w14:textId="77777777" w:rsidR="00366AE2" w:rsidRDefault="00366AE2" w:rsidP="00366AE2">
                  <w:pPr>
                    <w:rPr>
                      <w:rtl/>
                    </w:rPr>
                  </w:pPr>
                  <w:r>
                    <w:t xml:space="preserve">SQL Server Standard Core </w:t>
                  </w:r>
                  <w:proofErr w:type="spellStart"/>
                  <w:r>
                    <w:t>ALng</w:t>
                  </w:r>
                  <w:proofErr w:type="spellEnd"/>
                  <w:r>
                    <w:t xml:space="preserve"> LSA 2L</w:t>
                  </w:r>
                </w:p>
              </w:tc>
            </w:tr>
          </w:tbl>
          <w:p w14:paraId="47EEEBF3" w14:textId="77777777" w:rsidR="004E4561" w:rsidRPr="00366AE2" w:rsidRDefault="004E4561" w:rsidP="004E4561">
            <w:pPr>
              <w:rPr>
                <w:rFonts w:asciiTheme="minorHAnsi" w:hAnsiTheme="minorHAnsi" w:cstheme="minorHAnsi"/>
                <w:b/>
                <w:rtl/>
              </w:rPr>
            </w:pPr>
          </w:p>
        </w:tc>
      </w:tr>
    </w:tbl>
    <w:p w14:paraId="006F18B4" w14:textId="77777777" w:rsidR="00DD18C8" w:rsidRDefault="00893BB6" w:rsidP="00627461">
      <w:pPr>
        <w:rPr>
          <w:rFonts w:ascii="Arial" w:hAnsi="Arial" w:cs="David"/>
          <w:b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2DBBA2" wp14:editId="65840F17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3175" r="1905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BD766" w14:textId="77777777" w:rsidR="00B802AA" w:rsidRDefault="00B802AA" w:rsidP="00DD18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29.75pt;margin-top:-.15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u5U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doZq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DA9u5U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B802AA" w:rsidRDefault="00B802AA" w:rsidP="00DD18C8"/>
                  </w:txbxContent>
                </v:textbox>
              </v:shape>
            </w:pict>
          </mc:Fallback>
        </mc:AlternateContent>
      </w:r>
      <w:r w:rsidR="00DD18C8">
        <w:rPr>
          <w:rFonts w:ascii="Arial" w:hAnsi="Arial" w:cs="David" w:hint="cs"/>
          <w:bCs/>
          <w:rtl/>
        </w:rPr>
        <w:t xml:space="preserve">האם קיים בנושא ההתקשרות מכרז </w:t>
      </w:r>
      <w:proofErr w:type="spellStart"/>
      <w:r w:rsidR="00DD18C8">
        <w:rPr>
          <w:rFonts w:ascii="Arial" w:hAnsi="Arial" w:cs="David" w:hint="cs"/>
          <w:bCs/>
          <w:rtl/>
        </w:rPr>
        <w:t>חשכ"לי</w:t>
      </w:r>
      <w:proofErr w:type="spellEnd"/>
      <w:r w:rsidR="00DD18C8">
        <w:rPr>
          <w:rFonts w:ascii="Arial" w:hAnsi="Arial" w:cs="David" w:hint="cs"/>
          <w:b/>
          <w:rtl/>
        </w:rPr>
        <w:t xml:space="preserve">                      </w:t>
      </w:r>
      <w:r w:rsidR="00627461">
        <w:rPr>
          <w:rFonts w:ascii="Arial" w:hAnsi="Arial" w:cs="David"/>
          <w:b/>
        </w:rPr>
        <w:sym w:font="Wingdings" w:char="F0FC"/>
      </w:r>
      <w:r w:rsidR="00DD18C8">
        <w:rPr>
          <w:rFonts w:ascii="Arial" w:hAnsi="Arial" w:cs="David" w:hint="cs"/>
          <w:b/>
          <w:rtl/>
        </w:rPr>
        <w:t xml:space="preserve">  כן     לא</w:t>
      </w:r>
    </w:p>
    <w:p w14:paraId="411356DB" w14:textId="77777777" w:rsidR="00DD18C8" w:rsidRDefault="00DD18C8" w:rsidP="00DD18C8">
      <w:pPr>
        <w:rPr>
          <w:rFonts w:ascii="Arial" w:hAnsi="Arial" w:cs="David"/>
          <w:b/>
          <w:rtl/>
        </w:rPr>
      </w:pPr>
      <w:r>
        <w:rPr>
          <w:rFonts w:ascii="Arial" w:hAnsi="Arial" w:cs="David" w:hint="cs"/>
          <w:bCs/>
          <w:rtl/>
        </w:rPr>
        <w:t>סוג ההתקשרות</w:t>
      </w:r>
      <w:r>
        <w:rPr>
          <w:rFonts w:ascii="Arial" w:hAnsi="Arial" w:cs="David" w:hint="cs"/>
          <w:b/>
          <w:rtl/>
        </w:rPr>
        <w:t>:</w:t>
      </w:r>
    </w:p>
    <w:tbl>
      <w:tblPr>
        <w:bidiVisual/>
        <w:tblW w:w="8360" w:type="dxa"/>
        <w:tblInd w:w="820" w:type="dxa"/>
        <w:tblLayout w:type="fixed"/>
        <w:tblLook w:val="04A0" w:firstRow="1" w:lastRow="0" w:firstColumn="1" w:lastColumn="0" w:noHBand="0" w:noVBand="1"/>
      </w:tblPr>
      <w:tblGrid>
        <w:gridCol w:w="2263"/>
        <w:gridCol w:w="287"/>
        <w:gridCol w:w="2363"/>
        <w:gridCol w:w="327"/>
        <w:gridCol w:w="2468"/>
        <w:gridCol w:w="652"/>
      </w:tblGrid>
      <w:tr w:rsidR="00DD18C8" w14:paraId="7A16F135" w14:textId="77777777" w:rsidTr="00C061D8">
        <w:tc>
          <w:tcPr>
            <w:tcW w:w="2263" w:type="dxa"/>
            <w:hideMark/>
          </w:tcPr>
          <w:p w14:paraId="1DF7E282" w14:textId="77777777" w:rsidR="00DD18C8" w:rsidRPr="00C061D8" w:rsidRDefault="00893BB6" w:rsidP="00C061D8">
            <w:pPr>
              <w:ind w:right="283" w:firstLine="566"/>
              <w:rPr>
                <w:rFonts w:ascii="Arial" w:hAnsi="Arial" w:cs="David"/>
                <w:b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643CC03" wp14:editId="41F63CB9">
                      <wp:simplePos x="0" y="0"/>
                      <wp:positionH relativeFrom="column">
                        <wp:posOffset>5346700</wp:posOffset>
                      </wp:positionH>
                      <wp:positionV relativeFrom="paragraph">
                        <wp:posOffset>153035</wp:posOffset>
                      </wp:positionV>
                      <wp:extent cx="342900" cy="228600"/>
                      <wp:effectExtent l="1270" t="0" r="0" b="317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7D1D14" w14:textId="77777777" w:rsidR="00B802AA" w:rsidRDefault="00B802AA" w:rsidP="00DD18C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421pt;margin-top:12.05pt;width:27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U8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ArtTyu1AgAAvwUA&#10;AA4AAAAAAAAAAAAAAAAALgIAAGRycy9lMm9Eb2MueG1sUEsBAi0AFAAGAAgAAAAhAN+tHGfdAAAA&#10;CQEAAA8AAAAAAAAAAAAAAAAADwUAAGRycy9kb3ducmV2LnhtbFBLBQYAAAAABAAEAPMAAAAZBgAA&#10;AAA=&#10;" filled="f" stroked="f">
                      <v:textbox>
                        <w:txbxContent>
                          <w:p w:rsidR="00B802AA" w:rsidRDefault="00B802AA" w:rsidP="00DD18C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E845070" wp14:editId="550E9A40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4445" r="0" b="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F4299D0" w14:textId="77777777" w:rsidR="00B802AA" w:rsidRDefault="00B802AA" w:rsidP="00DD18C8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9" type="#_x0000_t202" style="position:absolute;left:0;text-align:left;margin-left:438.9pt;margin-top:10.4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dJP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uLTRrZY3snoEASsJ&#10;AgMtwtSDRSPVd4wGmCAZ1t92VDGM2vcCHkESEmJHjtuQ2SKCjTq3bM4tVJQAlWGD0bRcmWlM7XrF&#10;tw1Emp6dkDfwcGruRP2U1eG5wZRw3A4TzY6h873zepq7y18A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dq3ST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B802AA" w:rsidRDefault="00B802AA" w:rsidP="00DD18C8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18C8">
              <w:rPr>
                <w:rFonts w:ascii="Arial" w:hAnsi="Arial" w:cs="David" w:hint="cs"/>
                <w:b/>
                <w:rtl/>
              </w:rPr>
              <w:t xml:space="preserve">     </w:t>
            </w:r>
            <w:r w:rsidR="008E55A3">
              <w:rPr>
                <w:rFonts w:ascii="Arial" w:hAnsi="Arial" w:cs="David" w:hint="cs"/>
                <w:b/>
              </w:rPr>
              <w:t>X</w:t>
            </w:r>
            <w:r w:rsidR="008E55A3">
              <w:rPr>
                <w:rFonts w:ascii="Arial" w:hAnsi="Arial" w:cs="David" w:hint="cs"/>
                <w:b/>
                <w:rtl/>
              </w:rPr>
              <w:t xml:space="preserve"> </w:t>
            </w:r>
            <w:r w:rsidR="00DD18C8">
              <w:rPr>
                <w:rFonts w:ascii="Arial" w:hAnsi="Arial" w:cs="David" w:hint="cs"/>
                <w:b/>
                <w:rtl/>
              </w:rPr>
              <w:t>טובין</w:t>
            </w:r>
          </w:p>
        </w:tc>
        <w:tc>
          <w:tcPr>
            <w:tcW w:w="2977" w:type="dxa"/>
            <w:gridSpan w:val="3"/>
            <w:hideMark/>
          </w:tcPr>
          <w:p w14:paraId="49B95717" w14:textId="77777777" w:rsidR="00DD18C8" w:rsidRDefault="00DD18C8" w:rsidP="008E55A3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>שירותים</w:t>
            </w:r>
          </w:p>
        </w:tc>
        <w:tc>
          <w:tcPr>
            <w:tcW w:w="3120" w:type="dxa"/>
            <w:gridSpan w:val="2"/>
            <w:hideMark/>
          </w:tcPr>
          <w:p w14:paraId="664EDA3B" w14:textId="77777777" w:rsidR="00966EEB" w:rsidRDefault="00DD18C8" w:rsidP="00C061D8">
            <w:pPr>
              <w:ind w:right="283"/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>ביצוע עבודה</w:t>
            </w:r>
          </w:p>
        </w:tc>
      </w:tr>
      <w:tr w:rsidR="009C6D25" w14:paraId="1A52A1AF" w14:textId="77777777" w:rsidTr="00C061D8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306E0C" w14:textId="77777777" w:rsidR="009C6D25" w:rsidRDefault="009C6D25" w:rsidP="009C6D25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9C80" w14:textId="77777777" w:rsidR="009C6D25" w:rsidRPr="00E4790F" w:rsidRDefault="00627461" w:rsidP="009C6D25">
            <w:pPr>
              <w:rPr>
                <w:rFonts w:cs="David"/>
                <w:b/>
                <w:highlight w:val="yellow"/>
                <w:rtl/>
              </w:rPr>
            </w:pPr>
            <w:r w:rsidRPr="009B6CD1">
              <w:rPr>
                <w:rFonts w:cs="David" w:hint="cs"/>
                <w:b/>
                <w:rtl/>
              </w:rPr>
              <w:t xml:space="preserve">חברת </w:t>
            </w:r>
            <w:proofErr w:type="spellStart"/>
            <w:r w:rsidR="009B6CD1">
              <w:rPr>
                <w:rFonts w:cs="David" w:hint="cs"/>
                <w:b/>
                <w:rtl/>
              </w:rPr>
              <w:t>יוביטק</w:t>
            </w:r>
            <w:proofErr w:type="spellEnd"/>
          </w:p>
        </w:tc>
      </w:tr>
      <w:tr w:rsidR="009C6D25" w:rsidRPr="0060320E" w14:paraId="3707B9FF" w14:textId="77777777" w:rsidTr="00C061D8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F117F7A" w14:textId="77777777" w:rsidR="009C6D25" w:rsidRDefault="009C6D25" w:rsidP="009C6D25">
            <w:pPr>
              <w:rPr>
                <w:rFonts w:ascii="Arial" w:hAnsi="Arial" w:cs="David"/>
                <w:bCs/>
                <w:rtl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0D546169" w14:textId="77777777" w:rsidR="009C6D25" w:rsidRDefault="009C6D25" w:rsidP="009C6D25">
            <w:pPr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(ח.פ/ח.צ/ע.מ/מספר עמותה) 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B6CF" w14:textId="77777777" w:rsidR="009C6D25" w:rsidRPr="008E55A3" w:rsidRDefault="009C6D25" w:rsidP="008E55A3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 xml:space="preserve">עוסק מורשה: </w:t>
            </w:r>
            <w:r w:rsidR="008E55A3" w:rsidRPr="008E55A3">
              <w:rPr>
                <w:rFonts w:ascii="Arial" w:hAnsi="Arial" w:cs="David"/>
                <w:b/>
                <w:rtl/>
              </w:rPr>
              <w:t>514008333</w:t>
            </w:r>
            <w:r w:rsidR="008E55A3">
              <w:rPr>
                <w:rFonts w:ascii="Arial" w:hAnsi="Arial" w:cs="David" w:hint="cs"/>
                <w:b/>
                <w:rtl/>
              </w:rPr>
              <w:t xml:space="preserve">   </w:t>
            </w:r>
            <w:r>
              <w:rPr>
                <w:rFonts w:ascii="Arial" w:hAnsi="Arial" w:cs="David" w:hint="cs"/>
                <w:b/>
                <w:rtl/>
              </w:rPr>
              <w:t xml:space="preserve">מס' ספק בממשלה:  </w:t>
            </w:r>
            <w:r w:rsidR="008E55A3" w:rsidRPr="008E55A3">
              <w:rPr>
                <w:rFonts w:ascii="Arial" w:hAnsi="Arial" w:cs="David"/>
                <w:b/>
                <w:rtl/>
              </w:rPr>
              <w:t>41129478</w:t>
            </w:r>
          </w:p>
          <w:p w14:paraId="50570FD8" w14:textId="77777777" w:rsidR="009C6D25" w:rsidRDefault="009C6D25" w:rsidP="009C6D25">
            <w:pPr>
              <w:rPr>
                <w:rFonts w:ascii="Arial" w:hAnsi="Arial" w:cs="David"/>
                <w:b/>
                <w:highlight w:val="yellow"/>
              </w:rPr>
            </w:pPr>
          </w:p>
        </w:tc>
      </w:tr>
      <w:tr w:rsidR="009C6D25" w14:paraId="76B1113B" w14:textId="77777777" w:rsidTr="00C061D8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E772E06" w14:textId="77777777" w:rsidR="009C6D25" w:rsidRDefault="009C6D25" w:rsidP="009C6D25">
            <w:pPr>
              <w:spacing w:line="360" w:lineRule="auto"/>
              <w:rPr>
                <w:rFonts w:ascii="Arial" w:hAnsi="Arial" w:cs="David"/>
                <w:bCs/>
              </w:rPr>
            </w:pPr>
            <w:r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7378" w14:textId="77777777" w:rsidR="009C6D25" w:rsidRDefault="009C6D25" w:rsidP="009C6D25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/>
                <w:b/>
              </w:rPr>
              <w:sym w:font="Wingdings" w:char="00FE"/>
            </w:r>
            <w:r>
              <w:rPr>
                <w:rFonts w:ascii="Arial" w:hAnsi="Arial" w:cs="David"/>
                <w:b/>
              </w:rPr>
              <w:t xml:space="preserve">     </w:t>
            </w:r>
            <w:r>
              <w:rPr>
                <w:rFonts w:ascii="Arial" w:hAnsi="Arial" w:cs="David" w:hint="cs"/>
                <w:b/>
                <w:rtl/>
              </w:rPr>
              <w:t xml:space="preserve"> ספק יחיד    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3B3E2" w14:textId="77777777"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0072"/>
            </w:r>
            <w:r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  <w:p w14:paraId="3008D785" w14:textId="77777777" w:rsidR="009C6D25" w:rsidRDefault="009C6D25" w:rsidP="009C6D25">
            <w:pPr>
              <w:rPr>
                <w:rFonts w:ascii="Arial" w:hAnsi="Arial" w:cs="David"/>
                <w:b/>
                <w:rtl/>
              </w:rPr>
            </w:pPr>
          </w:p>
          <w:p w14:paraId="5E40CACD" w14:textId="77777777" w:rsidR="009C6D25" w:rsidRDefault="009C6D25" w:rsidP="009C6D25">
            <w:pPr>
              <w:rPr>
                <w:rFonts w:ascii="Arial" w:hAnsi="Arial" w:cs="David"/>
                <w:b/>
              </w:rPr>
            </w:pPr>
          </w:p>
        </w:tc>
      </w:tr>
      <w:tr w:rsidR="00C061D8" w14:paraId="7D816F6E" w14:textId="77777777" w:rsidTr="008938CF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1EF00D2" w14:textId="77777777" w:rsidR="00C061D8" w:rsidRPr="00136E30" w:rsidRDefault="00C061D8" w:rsidP="009C6D25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97B" w14:textId="77777777" w:rsidR="00C061D8" w:rsidRDefault="00D03BA9" w:rsidP="00FD332D">
            <w:pPr>
              <w:rPr>
                <w:rFonts w:ascii="Arial" w:hAnsi="Arial" w:cs="David"/>
                <w:b/>
              </w:rPr>
            </w:pPr>
            <w:r>
              <w:rPr>
                <w:rFonts w:ascii="Arial" w:hAnsi="Arial" w:cs="David" w:hint="cs"/>
                <w:b/>
                <w:rtl/>
              </w:rPr>
              <w:t>736,237.10 $ ללא מע"מ</w:t>
            </w:r>
          </w:p>
        </w:tc>
      </w:tr>
      <w:tr w:rsidR="00C061D8" w14:paraId="0AE69C1E" w14:textId="77777777" w:rsidTr="00B15844">
        <w:tblPrEx>
          <w:tblLook w:val="01E0" w:firstRow="1" w:lastRow="1" w:firstColumn="1" w:lastColumn="1" w:noHBand="0" w:noVBand="0"/>
        </w:tblPrEx>
        <w:trPr>
          <w:gridAfter w:val="1"/>
          <w:wAfter w:w="652" w:type="dxa"/>
        </w:trPr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9CC772" w14:textId="77777777" w:rsidR="00C061D8" w:rsidRPr="00136E30" w:rsidRDefault="00C061D8" w:rsidP="009C6D25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3D40" w14:textId="77777777" w:rsidR="00C061D8" w:rsidRPr="0028480A" w:rsidRDefault="00C061D8" w:rsidP="009C6D25">
            <w:pPr>
              <w:rPr>
                <w:rFonts w:ascii="Arial" w:hAnsi="Arial" w:cs="David"/>
                <w:b/>
              </w:rPr>
            </w:pPr>
            <w:r w:rsidRPr="0028480A">
              <w:rPr>
                <w:rFonts w:ascii="Arial" w:hAnsi="Arial" w:cs="David" w:hint="cs"/>
                <w:b/>
                <w:rtl/>
              </w:rPr>
              <w:t>1.1.202</w:t>
            </w:r>
            <w:r w:rsidR="00A52B1F" w:rsidRPr="0028480A">
              <w:rPr>
                <w:rFonts w:ascii="Arial" w:hAnsi="Arial" w:cs="David" w:hint="cs"/>
                <w:b/>
                <w:rtl/>
              </w:rPr>
              <w:t>5</w:t>
            </w:r>
            <w:r w:rsidRPr="0028480A">
              <w:rPr>
                <w:rFonts w:ascii="Arial" w:hAnsi="Arial" w:cs="David" w:hint="cs"/>
                <w:b/>
                <w:rtl/>
              </w:rPr>
              <w:t xml:space="preserve"> עד 31.12.202</w:t>
            </w:r>
            <w:r w:rsidR="00A52B1F" w:rsidRPr="0028480A">
              <w:rPr>
                <w:rFonts w:ascii="Arial" w:hAnsi="Arial" w:cs="David" w:hint="cs"/>
                <w:b/>
                <w:rtl/>
              </w:rPr>
              <w:t>5</w:t>
            </w:r>
          </w:p>
        </w:tc>
      </w:tr>
    </w:tbl>
    <w:p w14:paraId="4BFFD289" w14:textId="77777777" w:rsidR="00451DBA" w:rsidRDefault="00451DBA" w:rsidP="00451DBA">
      <w:pPr>
        <w:rPr>
          <w:rFonts w:ascii="Arial" w:hAnsi="Arial" w:cs="David"/>
          <w:b/>
          <w:rtl/>
        </w:rPr>
      </w:pPr>
    </w:p>
    <w:p w14:paraId="303CAEFB" w14:textId="77777777" w:rsidR="00627461" w:rsidRDefault="00E05AEA" w:rsidP="00627461">
      <w:pPr>
        <w:rPr>
          <w:rFonts w:ascii="Arial" w:hAnsi="Arial" w:cs="David"/>
          <w:bCs/>
          <w:rtl/>
        </w:rPr>
      </w:pPr>
      <w:r>
        <w:rPr>
          <w:rFonts w:ascii="Arial" w:hAnsi="Arial" w:cs="David" w:hint="cs"/>
          <w:bCs/>
          <w:rtl/>
        </w:rPr>
        <w:t>נימוקים כי הספק הוא ספק יחיד:</w:t>
      </w:r>
    </w:p>
    <w:p w14:paraId="2311AB87" w14:textId="77777777" w:rsidR="00A6039A" w:rsidRDefault="00A6039A" w:rsidP="00A6039A">
      <w:pPr>
        <w:jc w:val="both"/>
        <w:rPr>
          <w:rFonts w:ascii="Arial" w:hAnsi="Arial" w:cs="David"/>
          <w:b/>
          <w:rtl/>
        </w:rPr>
      </w:pPr>
    </w:p>
    <w:p w14:paraId="77EE136F" w14:textId="77777777" w:rsidR="002B7C6C" w:rsidRDefault="00B23B69" w:rsidP="002B7C6C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רכישת </w:t>
      </w:r>
      <w:r w:rsidR="007451C6">
        <w:rPr>
          <w:rFonts w:ascii="Arial" w:hAnsi="Arial" w:cs="David" w:hint="cs"/>
          <w:b/>
          <w:rtl/>
        </w:rPr>
        <w:t>רישיונו</w:t>
      </w:r>
      <w:r w:rsidR="007451C6">
        <w:rPr>
          <w:rFonts w:ascii="Arial" w:hAnsi="Arial" w:cs="David" w:hint="eastAsia"/>
          <w:b/>
          <w:rtl/>
        </w:rPr>
        <w:t>ת</w:t>
      </w:r>
      <w:r>
        <w:rPr>
          <w:rFonts w:ascii="Arial" w:hAnsi="Arial" w:cs="David" w:hint="cs"/>
          <w:b/>
          <w:rtl/>
        </w:rPr>
        <w:t xml:space="preserve"> </w:t>
      </w:r>
      <w:r w:rsidR="00893BB6">
        <w:rPr>
          <w:rFonts w:ascii="Arial" w:hAnsi="Arial" w:cs="David" w:hint="cs"/>
          <w:b/>
          <w:rtl/>
        </w:rPr>
        <w:t xml:space="preserve">התוכנה </w:t>
      </w:r>
      <w:r>
        <w:rPr>
          <w:rFonts w:ascii="Arial" w:hAnsi="Arial" w:cs="David" w:hint="cs"/>
          <w:b/>
          <w:rtl/>
        </w:rPr>
        <w:t xml:space="preserve">הנ"ל מיועדת </w:t>
      </w:r>
      <w:r w:rsidR="00893BB6">
        <w:rPr>
          <w:rFonts w:ascii="Arial" w:hAnsi="Arial" w:cs="David" w:hint="cs"/>
          <w:b/>
          <w:rtl/>
        </w:rPr>
        <w:t xml:space="preserve">עבור גידול בפעילות </w:t>
      </w:r>
      <w:r w:rsidR="00E427A0">
        <w:rPr>
          <w:rFonts w:ascii="Arial" w:hAnsi="Arial" w:cs="David" w:hint="cs"/>
          <w:b/>
          <w:rtl/>
        </w:rPr>
        <w:t xml:space="preserve">של </w:t>
      </w:r>
      <w:r w:rsidR="00893BB6">
        <w:rPr>
          <w:rFonts w:ascii="Arial" w:hAnsi="Arial" w:cs="David" w:hint="cs"/>
          <w:b/>
          <w:rtl/>
        </w:rPr>
        <w:t>מערכות</w:t>
      </w:r>
      <w:r w:rsidR="009260B6">
        <w:rPr>
          <w:rFonts w:ascii="Arial" w:hAnsi="Arial" w:cs="David" w:hint="cs"/>
          <w:b/>
          <w:rtl/>
        </w:rPr>
        <w:t>/</w:t>
      </w:r>
      <w:r w:rsidR="00893BB6">
        <w:rPr>
          <w:rFonts w:ascii="Arial" w:hAnsi="Arial" w:cs="David" w:hint="cs"/>
          <w:b/>
          <w:rtl/>
        </w:rPr>
        <w:t>תשתיות קיימות</w:t>
      </w:r>
      <w:r w:rsidR="00073F91">
        <w:rPr>
          <w:rFonts w:ascii="Arial" w:hAnsi="Arial" w:cs="David"/>
          <w:b/>
        </w:rPr>
        <w:t xml:space="preserve"> </w:t>
      </w:r>
      <w:r w:rsidR="00073F91">
        <w:rPr>
          <w:rFonts w:ascii="Arial" w:hAnsi="Arial" w:cs="David" w:hint="cs"/>
          <w:b/>
          <w:rtl/>
        </w:rPr>
        <w:t xml:space="preserve"> וחדשות</w:t>
      </w:r>
      <w:r w:rsidR="0028480A">
        <w:rPr>
          <w:rFonts w:ascii="Arial" w:hAnsi="Arial" w:cs="David"/>
          <w:b/>
        </w:rPr>
        <w:t xml:space="preserve">  </w:t>
      </w:r>
      <w:r w:rsidR="0028480A">
        <w:rPr>
          <w:rFonts w:ascii="Arial" w:hAnsi="Arial" w:cs="David" w:hint="cs"/>
          <w:b/>
          <w:rtl/>
        </w:rPr>
        <w:t xml:space="preserve"> והינה במסגרת ה- </w:t>
      </w:r>
      <w:r w:rsidR="0028480A">
        <w:rPr>
          <w:rFonts w:ascii="Arial" w:hAnsi="Arial" w:cs="David"/>
          <w:b/>
        </w:rPr>
        <w:t>true up</w:t>
      </w:r>
      <w:r w:rsidR="00893BB6">
        <w:rPr>
          <w:rFonts w:ascii="Arial" w:hAnsi="Arial" w:cs="David" w:hint="cs"/>
          <w:b/>
          <w:rtl/>
        </w:rPr>
        <w:t xml:space="preserve">. </w:t>
      </w:r>
      <w:r w:rsidR="002B7C6C">
        <w:rPr>
          <w:rFonts w:ascii="Arial" w:hAnsi="Arial" w:cs="David" w:hint="cs"/>
          <w:b/>
          <w:rtl/>
        </w:rPr>
        <w:t>אמנם חב' מיקרוסופט הינה יצרנית התוכנה אך אינה עוסקת בשיווק/מכירה ישירה של מוצריה אלא דרך משווקים בלבד.</w:t>
      </w:r>
    </w:p>
    <w:p w14:paraId="036C8EC7" w14:textId="77777777" w:rsidR="00A330CA" w:rsidRDefault="00893BB6" w:rsidP="002B7C6C">
      <w:pPr>
        <w:jc w:val="both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 xml:space="preserve">בהתאם להוראת </w:t>
      </w:r>
      <w:proofErr w:type="spellStart"/>
      <w:r>
        <w:rPr>
          <w:rFonts w:ascii="Arial" w:hAnsi="Arial" w:cs="David" w:hint="cs"/>
          <w:b/>
          <w:rtl/>
        </w:rPr>
        <w:t>החשכ"ל</w:t>
      </w:r>
      <w:proofErr w:type="spellEnd"/>
      <w:r w:rsidR="009260B6">
        <w:rPr>
          <w:rFonts w:ascii="Arial" w:hAnsi="Arial" w:cs="David" w:hint="cs"/>
          <w:b/>
          <w:rtl/>
        </w:rPr>
        <w:t xml:space="preserve"> 16.2.3</w:t>
      </w:r>
      <w:r>
        <w:rPr>
          <w:rFonts w:ascii="Arial" w:hAnsi="Arial" w:cs="David" w:hint="cs"/>
          <w:b/>
          <w:rtl/>
        </w:rPr>
        <w:t xml:space="preserve">, חב' </w:t>
      </w:r>
      <w:proofErr w:type="spellStart"/>
      <w:r>
        <w:rPr>
          <w:rFonts w:ascii="Arial" w:hAnsi="Arial" w:cs="David" w:hint="cs"/>
          <w:b/>
          <w:rtl/>
        </w:rPr>
        <w:t>יוביטק</w:t>
      </w:r>
      <w:proofErr w:type="spellEnd"/>
      <w:r>
        <w:rPr>
          <w:rFonts w:ascii="Arial" w:hAnsi="Arial" w:cs="David" w:hint="cs"/>
          <w:b/>
          <w:rtl/>
        </w:rPr>
        <w:t xml:space="preserve"> הינה </w:t>
      </w:r>
      <w:r w:rsidR="002B7C6C">
        <w:rPr>
          <w:rFonts w:ascii="Arial" w:hAnsi="Arial" w:cs="David" w:hint="cs"/>
          <w:b/>
          <w:rtl/>
        </w:rPr>
        <w:t>המשווקת היחידה</w:t>
      </w:r>
      <w:r>
        <w:rPr>
          <w:rFonts w:ascii="Arial" w:hAnsi="Arial" w:cs="David" w:hint="cs"/>
          <w:b/>
          <w:rtl/>
        </w:rPr>
        <w:t xml:space="preserve"> </w:t>
      </w:r>
      <w:r w:rsidR="002B7C6C">
        <w:rPr>
          <w:rFonts w:ascii="Arial" w:hAnsi="Arial" w:cs="David" w:hint="cs"/>
          <w:b/>
          <w:rtl/>
        </w:rPr>
        <w:t>ל</w:t>
      </w:r>
      <w:r>
        <w:rPr>
          <w:rFonts w:ascii="Arial" w:hAnsi="Arial" w:cs="David" w:hint="cs"/>
          <w:b/>
          <w:rtl/>
        </w:rPr>
        <w:t xml:space="preserve">רישוי של מוצרי חב' מיקרוסופט למשרדי הממשלה </w:t>
      </w:r>
      <w:r w:rsidR="00B23B69">
        <w:rPr>
          <w:rFonts w:ascii="Arial" w:hAnsi="Arial" w:cs="David" w:hint="cs"/>
          <w:b/>
          <w:rtl/>
        </w:rPr>
        <w:t>וע</w:t>
      </w:r>
      <w:r w:rsidR="00A330CA">
        <w:rPr>
          <w:rFonts w:ascii="Arial" w:hAnsi="Arial" w:cs="David" w:hint="cs"/>
          <w:b/>
          <w:rtl/>
        </w:rPr>
        <w:t>ל</w:t>
      </w:r>
      <w:r w:rsidR="00B23B69">
        <w:rPr>
          <w:rFonts w:ascii="Arial" w:hAnsi="Arial" w:cs="David" w:hint="cs"/>
          <w:b/>
          <w:rtl/>
        </w:rPr>
        <w:t xml:space="preserve"> </w:t>
      </w:r>
      <w:r w:rsidR="00A330CA">
        <w:rPr>
          <w:rFonts w:ascii="Arial" w:hAnsi="Arial" w:cs="David" w:hint="cs"/>
          <w:b/>
          <w:rtl/>
        </w:rPr>
        <w:t xml:space="preserve">כן </w:t>
      </w:r>
      <w:r w:rsidR="00B23B69">
        <w:rPr>
          <w:rFonts w:ascii="Arial" w:hAnsi="Arial" w:cs="David" w:hint="cs"/>
          <w:b/>
          <w:rtl/>
        </w:rPr>
        <w:t xml:space="preserve">החברה הינה בבחינת </w:t>
      </w:r>
      <w:r w:rsidR="00A330CA">
        <w:rPr>
          <w:rFonts w:ascii="Arial" w:hAnsi="Arial" w:cs="David" w:hint="cs"/>
          <w:b/>
          <w:rtl/>
        </w:rPr>
        <w:t>ספק יחיד לרכש זה.</w:t>
      </w:r>
    </w:p>
    <w:p w14:paraId="76AE08BC" w14:textId="77777777" w:rsidR="00E05AEA" w:rsidRDefault="00E05AEA" w:rsidP="00451DBA">
      <w:pPr>
        <w:rPr>
          <w:rFonts w:ascii="Arial" w:hAnsi="Arial" w:cs="David"/>
          <w:b/>
          <w:rtl/>
        </w:rPr>
      </w:pPr>
    </w:p>
    <w:p w14:paraId="0D920717" w14:textId="77777777" w:rsidR="00451DBA" w:rsidRDefault="00451DBA" w:rsidP="00451DBA">
      <w:pPr>
        <w:rPr>
          <w:rFonts w:ascii="Arial" w:hAnsi="Arial" w:cs="David"/>
          <w:b/>
          <w:rtl/>
        </w:rPr>
      </w:pPr>
      <w:r w:rsidRPr="00136E30">
        <w:rPr>
          <w:rFonts w:ascii="Arial" w:hAnsi="Arial" w:cs="David" w:hint="cs"/>
          <w:b/>
          <w:rtl/>
        </w:rPr>
        <w:t>חוות דעתי זו ניתנת מתוקף היותי הסמכות המקצועית לנושא זה.</w:t>
      </w:r>
    </w:p>
    <w:p w14:paraId="3626BB52" w14:textId="77777777" w:rsidR="0082497D" w:rsidRDefault="0082497D" w:rsidP="00451DBA">
      <w:pPr>
        <w:rPr>
          <w:rFonts w:ascii="Arial" w:hAnsi="Arial" w:cs="David"/>
          <w:b/>
          <w:rtl/>
        </w:rPr>
      </w:pPr>
    </w:p>
    <w:p w14:paraId="06ED1AF3" w14:textId="77777777" w:rsidR="0082497D" w:rsidRPr="00240046" w:rsidRDefault="0082497D" w:rsidP="00451DBA">
      <w:pPr>
        <w:rPr>
          <w:rFonts w:ascii="Arial" w:hAnsi="Arial" w:cs="David"/>
          <w:bCs/>
          <w:rtl/>
        </w:rPr>
      </w:pPr>
      <w:r w:rsidRPr="00240046">
        <w:rPr>
          <w:rFonts w:ascii="Arial" w:hAnsi="Arial" w:cs="David" w:hint="cs"/>
          <w:bCs/>
          <w:rtl/>
        </w:rPr>
        <w:t xml:space="preserve">ההתקשרות מבוססת על הסכם מחירים </w:t>
      </w:r>
      <w:proofErr w:type="spellStart"/>
      <w:r w:rsidRPr="00240046">
        <w:rPr>
          <w:rFonts w:ascii="Arial" w:hAnsi="Arial" w:cs="David" w:hint="cs"/>
          <w:bCs/>
          <w:rtl/>
        </w:rPr>
        <w:t>מירביים</w:t>
      </w:r>
      <w:proofErr w:type="spellEnd"/>
      <w:r w:rsidRPr="00240046">
        <w:rPr>
          <w:rFonts w:ascii="Arial" w:hAnsi="Arial" w:cs="David" w:hint="cs"/>
          <w:bCs/>
          <w:rtl/>
        </w:rPr>
        <w:t xml:space="preserve"> שנערך בין הממשלה ל</w:t>
      </w:r>
      <w:r w:rsidR="009260B6">
        <w:rPr>
          <w:rFonts w:ascii="Arial" w:hAnsi="Arial" w:cs="David" w:hint="cs"/>
          <w:bCs/>
          <w:rtl/>
        </w:rPr>
        <w:t xml:space="preserve">בין </w:t>
      </w:r>
      <w:r w:rsidRPr="00240046">
        <w:rPr>
          <w:rFonts w:ascii="Arial" w:hAnsi="Arial" w:cs="David" w:hint="cs"/>
          <w:bCs/>
          <w:rtl/>
        </w:rPr>
        <w:t>חברת מיקרוסופט.</w:t>
      </w:r>
    </w:p>
    <w:p w14:paraId="512F8DCE" w14:textId="77777777" w:rsidR="0082497D" w:rsidRPr="00240046" w:rsidRDefault="00240046" w:rsidP="00893BB6">
      <w:pPr>
        <w:rPr>
          <w:rFonts w:ascii="Arial" w:hAnsi="Arial" w:cs="David"/>
          <w:bCs/>
          <w:rtl/>
        </w:rPr>
      </w:pPr>
      <w:r w:rsidRPr="00240046">
        <w:rPr>
          <w:rFonts w:ascii="Arial" w:hAnsi="Arial" w:cs="David" w:hint="cs"/>
          <w:bCs/>
          <w:rtl/>
        </w:rPr>
        <w:t xml:space="preserve">הפירוט </w:t>
      </w:r>
      <w:r w:rsidRPr="00240046">
        <w:rPr>
          <w:rFonts w:ascii="Arial" w:hAnsi="Arial" w:cs="David"/>
          <w:bCs/>
          <w:rtl/>
        </w:rPr>
        <w:t xml:space="preserve">בהודעת </w:t>
      </w:r>
      <w:proofErr w:type="spellStart"/>
      <w:r w:rsidRPr="00240046">
        <w:rPr>
          <w:rFonts w:ascii="Arial" w:hAnsi="Arial" w:cs="David"/>
          <w:bCs/>
          <w:rtl/>
        </w:rPr>
        <w:t>תכ"ם</w:t>
      </w:r>
      <w:proofErr w:type="spellEnd"/>
      <w:r w:rsidRPr="00240046">
        <w:rPr>
          <w:rFonts w:ascii="Arial" w:hAnsi="Arial" w:cs="David" w:hint="cs"/>
          <w:bCs/>
          <w:rtl/>
        </w:rPr>
        <w:t xml:space="preserve"> </w:t>
      </w:r>
      <w:r w:rsidRPr="00240046">
        <w:rPr>
          <w:rFonts w:ascii="Arial" w:hAnsi="Arial" w:cs="David"/>
          <w:bCs/>
          <w:rtl/>
        </w:rPr>
        <w:t>16.2</w:t>
      </w:r>
      <w:r w:rsidRPr="00240046">
        <w:rPr>
          <w:rFonts w:ascii="Arial" w:hAnsi="Arial" w:cs="David" w:hint="cs"/>
          <w:bCs/>
          <w:rtl/>
        </w:rPr>
        <w:t>.3 ת</w:t>
      </w:r>
      <w:r w:rsidR="0082497D" w:rsidRPr="00240046">
        <w:rPr>
          <w:rFonts w:ascii="Arial" w:hAnsi="Arial" w:cs="David" w:hint="cs"/>
          <w:bCs/>
          <w:rtl/>
        </w:rPr>
        <w:t xml:space="preserve">וקף ההסכם עד סוף שנת </w:t>
      </w:r>
      <w:r w:rsidR="0082497D" w:rsidRPr="000F113E">
        <w:rPr>
          <w:rFonts w:ascii="Arial" w:hAnsi="Arial" w:cs="David" w:hint="cs"/>
          <w:bCs/>
          <w:rtl/>
        </w:rPr>
        <w:t>2025</w:t>
      </w:r>
      <w:r w:rsidR="0082497D" w:rsidRPr="00240046">
        <w:rPr>
          <w:rFonts w:ascii="Arial" w:hAnsi="Arial" w:cs="David" w:hint="cs"/>
          <w:bCs/>
          <w:rtl/>
        </w:rPr>
        <w:t>.</w:t>
      </w:r>
    </w:p>
    <w:p w14:paraId="285FF426" w14:textId="77777777" w:rsidR="00451DBA" w:rsidRDefault="00451DBA" w:rsidP="00451DBA">
      <w:pPr>
        <w:rPr>
          <w:rFonts w:ascii="Arial" w:hAnsi="Arial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8"/>
        <w:gridCol w:w="3213"/>
        <w:gridCol w:w="2531"/>
      </w:tblGrid>
      <w:tr w:rsidR="00451DBA" w:rsidRPr="00622D93" w14:paraId="5A1BF73C" w14:textId="77777777" w:rsidTr="00804EE5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4262741" w14:textId="77777777" w:rsidR="00451DBA" w:rsidRPr="00622D93" w:rsidRDefault="00366AE2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טלי שטרית 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6BCAD19" w14:textId="77777777" w:rsidR="00451DBA" w:rsidRPr="00622D93" w:rsidRDefault="00B23B69" w:rsidP="0047762D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סמנכ"ל </w:t>
            </w:r>
            <w:r w:rsidR="00A9621E">
              <w:rPr>
                <w:rFonts w:ascii="Arial" w:hAnsi="Arial" w:cs="Arial" w:hint="cs"/>
                <w:b/>
                <w:rtl/>
              </w:rPr>
              <w:t xml:space="preserve">תשתיות </w:t>
            </w:r>
            <w:r w:rsidR="00366AE2">
              <w:rPr>
                <w:rFonts w:ascii="Arial" w:hAnsi="Arial" w:cs="Arial" w:hint="cs"/>
                <w:b/>
                <w:rtl/>
              </w:rPr>
              <w:t>פיתוח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4F4972AB" w14:textId="77777777" w:rsidR="00451DBA" w:rsidRDefault="00366AE2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40609E" wp14:editId="3CC75F4C">
                  <wp:simplePos x="0" y="0"/>
                  <wp:positionH relativeFrom="margin">
                    <wp:posOffset>445135</wp:posOffset>
                  </wp:positionH>
                  <wp:positionV relativeFrom="paragraph">
                    <wp:posOffset>-146050</wp:posOffset>
                  </wp:positionV>
                  <wp:extent cx="698500" cy="512445"/>
                  <wp:effectExtent l="0" t="0" r="0" b="0"/>
                  <wp:wrapNone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12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FC0FB1D" w14:textId="77777777" w:rsidR="00C061D8" w:rsidRDefault="00C061D8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</w:p>
          <w:p w14:paraId="396E5E14" w14:textId="77777777" w:rsidR="00893BB6" w:rsidRPr="00622D93" w:rsidRDefault="00893BB6" w:rsidP="00804EE5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</w:p>
        </w:tc>
      </w:tr>
      <w:tr w:rsidR="00451DBA" w:rsidRPr="00622D93" w14:paraId="35BB1AFF" w14:textId="77777777" w:rsidTr="00073F91">
        <w:trPr>
          <w:trHeight w:val="483"/>
        </w:trPr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14:paraId="7DE8AE0E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14:paraId="626A598D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14:paraId="24FA69D7" w14:textId="77777777" w:rsidR="00451DBA" w:rsidRPr="00622D93" w:rsidRDefault="00451DBA" w:rsidP="00804EE5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622D93">
              <w:rPr>
                <w:rFonts w:ascii="Arial" w:hAnsi="Arial" w:cs="Arial"/>
                <w:bCs/>
                <w:rtl/>
              </w:rPr>
              <w:t>חתימה</w:t>
            </w:r>
          </w:p>
        </w:tc>
      </w:tr>
    </w:tbl>
    <w:p w14:paraId="660783D3" w14:textId="77777777" w:rsidR="00DD18C8" w:rsidRPr="008A4627" w:rsidRDefault="00DD18C8" w:rsidP="00E427A0">
      <w:pPr>
        <w:rPr>
          <w:rtl/>
        </w:rPr>
      </w:pPr>
    </w:p>
    <w:sectPr w:rsidR="00DD18C8" w:rsidRPr="008A4627" w:rsidSect="00091FBE">
      <w:headerReference w:type="default" r:id="rId10"/>
      <w:footerReference w:type="default" r:id="rId11"/>
      <w:endnotePr>
        <w:numFmt w:val="lowerLetter"/>
      </w:endnotePr>
      <w:pgSz w:w="11906" w:h="16838"/>
      <w:pgMar w:top="1440" w:right="1797" w:bottom="1440" w:left="1797" w:header="720" w:footer="227" w:gutter="0"/>
      <w:cols w:space="720"/>
      <w:bidi/>
      <w:rtlGutter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5A065" w14:textId="77777777" w:rsidR="0018713E" w:rsidRDefault="0018713E" w:rsidP="004E4812">
      <w:r>
        <w:separator/>
      </w:r>
    </w:p>
  </w:endnote>
  <w:endnote w:type="continuationSeparator" w:id="0">
    <w:p w14:paraId="2E29DE90" w14:textId="77777777" w:rsidR="0018713E" w:rsidRDefault="0018713E" w:rsidP="004E4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altName w:val="Arial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Arial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E5225" w14:textId="77777777" w:rsidR="00B802AA" w:rsidRPr="00AF143D" w:rsidRDefault="00893BB6" w:rsidP="00BE6D5B">
    <w:pPr>
      <w:pStyle w:val="a5"/>
      <w:tabs>
        <w:tab w:val="clear" w:pos="8306"/>
        <w:tab w:val="right" w:pos="9021"/>
      </w:tabs>
      <w:ind w:left="-619" w:right="-567"/>
      <w:jc w:val="center"/>
      <w:rPr>
        <w:rFonts w:ascii="Arial" w:hAnsi="Arial" w:cs="Arial"/>
        <w:b/>
        <w:bCs/>
        <w:rtl/>
      </w:rPr>
    </w:pP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C4114F" wp14:editId="7AD8B526">
              <wp:simplePos x="0" y="0"/>
              <wp:positionH relativeFrom="column">
                <wp:posOffset>4202430</wp:posOffset>
              </wp:positionH>
              <wp:positionV relativeFrom="paragraph">
                <wp:posOffset>86995</wp:posOffset>
              </wp:positionV>
              <wp:extent cx="2200910" cy="0"/>
              <wp:effectExtent l="9525" t="10795" r="8890" b="8255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23DB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left:0;text-align:left;margin-left:330.9pt;margin-top:6.85pt;width:173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" strokeweight=".25pt"/>
          </w:pict>
        </mc:Fallback>
      </mc:AlternateContent>
    </w:r>
    <w:r>
      <w:rPr>
        <w:rFonts w:ascii="Arial" w:hAnsi="Arial" w:cs="Arial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AA6E82" wp14:editId="335E6D3C">
              <wp:simplePos x="0" y="0"/>
              <wp:positionH relativeFrom="column">
                <wp:posOffset>-1130300</wp:posOffset>
              </wp:positionH>
              <wp:positionV relativeFrom="paragraph">
                <wp:posOffset>86995</wp:posOffset>
              </wp:positionV>
              <wp:extent cx="2200910" cy="0"/>
              <wp:effectExtent l="10795" t="10795" r="7620" b="825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0091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9571D" id="AutoShape 4" o:spid="_x0000_s1026" type="#_x0000_t32" style="position:absolute;left:0;text-align:left;margin-left:-89pt;margin-top:6.85pt;width:173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" strokeweight=".25pt"/>
          </w:pict>
        </mc:Fallback>
      </mc:AlternateContent>
    </w:r>
    <w:r w:rsidR="00B802AA" w:rsidRPr="00AF143D">
      <w:rPr>
        <w:rFonts w:ascii="Arial" w:hAnsi="Arial" w:cs="Arial"/>
        <w:b/>
        <w:bCs/>
        <w:rtl/>
      </w:rPr>
      <w:t xml:space="preserve">ש י ר ו ת     ע י ב ו ד י ם     מ </w:t>
    </w:r>
    <w:proofErr w:type="spellStart"/>
    <w:r w:rsidR="00B802AA" w:rsidRPr="00AF143D">
      <w:rPr>
        <w:rFonts w:ascii="Arial" w:hAnsi="Arial" w:cs="Arial"/>
        <w:b/>
        <w:bCs/>
        <w:rtl/>
      </w:rPr>
      <w:t>מ</w:t>
    </w:r>
    <w:proofErr w:type="spellEnd"/>
    <w:r w:rsidR="00B802AA" w:rsidRPr="00AF143D">
      <w:rPr>
        <w:rFonts w:ascii="Arial" w:hAnsi="Arial" w:cs="Arial"/>
        <w:b/>
        <w:bCs/>
        <w:rtl/>
      </w:rPr>
      <w:t xml:space="preserve"> ו ח ש ב י ם</w:t>
    </w:r>
  </w:p>
  <w:p w14:paraId="7CD23040" w14:textId="77777777" w:rsidR="00B802AA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</w:p>
  <w:p w14:paraId="26920D26" w14:textId="77777777" w:rsidR="00B802AA" w:rsidRPr="00AF143D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sz w:val="20"/>
        <w:szCs w:val="20"/>
        <w:rtl/>
      </w:rPr>
    </w:pPr>
    <w:r w:rsidRPr="00AF143D">
      <w:rPr>
        <w:rFonts w:ascii="Arial" w:hAnsi="Arial" w:cs="Arial"/>
        <w:sz w:val="20"/>
        <w:szCs w:val="20"/>
        <w:rtl/>
      </w:rPr>
      <w:t xml:space="preserve">רח' פועלי צדק </w:t>
    </w:r>
    <w:r w:rsidRPr="00AF143D">
      <w:rPr>
        <w:rFonts w:ascii="Arial" w:hAnsi="Arial" w:cs="Arial"/>
        <w:sz w:val="18"/>
        <w:szCs w:val="18"/>
        <w:rtl/>
      </w:rPr>
      <w:t>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93420</w:t>
    </w:r>
    <w:r w:rsidRPr="00AF143D">
      <w:rPr>
        <w:rFonts w:ascii="Arial" w:hAnsi="Arial" w:cs="Arial"/>
        <w:sz w:val="20"/>
        <w:szCs w:val="20"/>
        <w:rtl/>
      </w:rPr>
      <w:t xml:space="preserve">      ת.ד. </w:t>
    </w:r>
    <w:r w:rsidRPr="00AF143D">
      <w:rPr>
        <w:rFonts w:ascii="Arial" w:hAnsi="Arial" w:cs="Arial"/>
        <w:sz w:val="18"/>
        <w:szCs w:val="18"/>
        <w:rtl/>
      </w:rPr>
      <w:t>10414</w:t>
    </w:r>
    <w:r w:rsidRPr="00AF143D">
      <w:rPr>
        <w:rFonts w:ascii="Arial" w:hAnsi="Arial" w:cs="Arial"/>
        <w:sz w:val="20"/>
        <w:szCs w:val="20"/>
        <w:rtl/>
      </w:rPr>
      <w:t xml:space="preserve">  ירושלים </w:t>
    </w:r>
    <w:r w:rsidRPr="00AF143D">
      <w:rPr>
        <w:rFonts w:ascii="Arial" w:hAnsi="Arial" w:cs="Arial"/>
        <w:sz w:val="18"/>
        <w:szCs w:val="18"/>
        <w:rtl/>
      </w:rPr>
      <w:t>91103</w:t>
    </w:r>
    <w:r w:rsidRPr="00AF143D">
      <w:rPr>
        <w:rFonts w:ascii="Arial" w:hAnsi="Arial" w:cs="Arial"/>
        <w:sz w:val="20"/>
        <w:szCs w:val="20"/>
        <w:rtl/>
      </w:rPr>
      <w:t xml:space="preserve">     טל' </w:t>
    </w:r>
    <w:r w:rsidRPr="00AF143D">
      <w:rPr>
        <w:rFonts w:ascii="Arial" w:hAnsi="Arial" w:cs="Arial"/>
        <w:sz w:val="18"/>
        <w:szCs w:val="18"/>
        <w:rtl/>
      </w:rPr>
      <w:t>02-5688311   02-5688411</w:t>
    </w:r>
    <w:r w:rsidRPr="00AF143D">
      <w:rPr>
        <w:rFonts w:ascii="Arial" w:hAnsi="Arial" w:cs="Arial"/>
        <w:sz w:val="20"/>
        <w:szCs w:val="20"/>
        <w:rtl/>
      </w:rPr>
      <w:t xml:space="preserve">     </w:t>
    </w:r>
    <w:hyperlink r:id="rId1" w:history="1">
      <w:r w:rsidRPr="00AF143D">
        <w:rPr>
          <w:rStyle w:val="Hyperlink"/>
          <w:rFonts w:ascii="Arial" w:hAnsi="Arial" w:cs="Arial"/>
          <w:color w:val="auto"/>
          <w:sz w:val="20"/>
          <w:szCs w:val="20"/>
        </w:rPr>
        <w:t>www.shaam.gov.il</w:t>
      </w:r>
    </w:hyperlink>
  </w:p>
  <w:p w14:paraId="4C0F350F" w14:textId="77777777" w:rsidR="00B802AA" w:rsidRPr="005D3BDB" w:rsidRDefault="00B802AA" w:rsidP="00BE6D5B">
    <w:pPr>
      <w:pStyle w:val="a5"/>
      <w:tabs>
        <w:tab w:val="clear" w:pos="8306"/>
        <w:tab w:val="right" w:pos="9021"/>
      </w:tabs>
      <w:ind w:left="-619" w:right="-709"/>
      <w:jc w:val="center"/>
      <w:rPr>
        <w:rFonts w:ascii="Arial" w:hAnsi="Arial" w:cs="Arial"/>
        <w:color w:val="002060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FAE8A" w14:textId="77777777" w:rsidR="0018713E" w:rsidRDefault="0018713E" w:rsidP="004E4812">
      <w:r>
        <w:separator/>
      </w:r>
    </w:p>
  </w:footnote>
  <w:footnote w:type="continuationSeparator" w:id="0">
    <w:p w14:paraId="6467B24C" w14:textId="77777777" w:rsidR="0018713E" w:rsidRDefault="0018713E" w:rsidP="004E4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44B11" w14:textId="77777777" w:rsidR="00B802AA" w:rsidRPr="00AF143D" w:rsidRDefault="00893BB6" w:rsidP="00764D0C">
    <w:pPr>
      <w:pStyle w:val="a3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621850B8" wp14:editId="59DD9F86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8" name="תמונה 3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02AA" w:rsidRPr="00AF143D">
      <w:rPr>
        <w:rFonts w:ascii="Arial" w:hAnsi="Arial" w:cs="Arial"/>
        <w:b/>
        <w:bCs/>
        <w:color w:val="000000"/>
      </w:rPr>
      <w:t xml:space="preserve">     </w:t>
    </w:r>
    <w:r w:rsidR="00B802AA" w:rsidRPr="00AF143D">
      <w:rPr>
        <w:rFonts w:ascii="Arial" w:hAnsi="Arial" w:cs="Arial"/>
        <w:b/>
        <w:bCs/>
        <w:color w:val="000000"/>
        <w:rtl/>
      </w:rPr>
      <w:t>מדינת ישראל</w:t>
    </w:r>
    <w:r w:rsidR="00B802AA" w:rsidRPr="00AF143D">
      <w:rPr>
        <w:rFonts w:ascii="Arial" w:hAnsi="Arial" w:cs="Arial"/>
        <w:color w:val="000000"/>
        <w:rtl/>
      </w:rPr>
      <w:t xml:space="preserve"> / האוצר</w:t>
    </w:r>
  </w:p>
  <w:p w14:paraId="3D60AF35" w14:textId="77777777" w:rsidR="00B802AA" w:rsidRDefault="00893BB6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3DBB1D" wp14:editId="293FFC70">
              <wp:simplePos x="0" y="0"/>
              <wp:positionH relativeFrom="column">
                <wp:posOffset>-1130300</wp:posOffset>
              </wp:positionH>
              <wp:positionV relativeFrom="paragraph">
                <wp:posOffset>-5080</wp:posOffset>
              </wp:positionV>
              <wp:extent cx="6177280" cy="0"/>
              <wp:effectExtent l="10795" t="8255" r="12700" b="10795"/>
              <wp:wrapNone/>
              <wp:docPr id="3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28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18A00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left:0;text-align:left;margin-left:-89pt;margin-top:-.4pt;width:486.4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IyVHQIAADsEAAAOAAAAZHJzL2Uyb0RvYy54bWysU02P2jAQvVfqf7B8hySQAhs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" strokeweight="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EC3"/>
    <w:multiLevelType w:val="hybridMultilevel"/>
    <w:tmpl w:val="AA202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76032"/>
    <w:multiLevelType w:val="hybridMultilevel"/>
    <w:tmpl w:val="E6ACF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D56FA"/>
    <w:multiLevelType w:val="hybridMultilevel"/>
    <w:tmpl w:val="F4D400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BA59AD"/>
    <w:multiLevelType w:val="hybridMultilevel"/>
    <w:tmpl w:val="32009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76812"/>
    <w:multiLevelType w:val="hybridMultilevel"/>
    <w:tmpl w:val="2A488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791917"/>
    <w:multiLevelType w:val="hybridMultilevel"/>
    <w:tmpl w:val="68A042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2AA"/>
    <w:rsid w:val="000006AE"/>
    <w:rsid w:val="000018CA"/>
    <w:rsid w:val="00031812"/>
    <w:rsid w:val="00073F91"/>
    <w:rsid w:val="00074785"/>
    <w:rsid w:val="00087C8C"/>
    <w:rsid w:val="00091784"/>
    <w:rsid w:val="00091FBE"/>
    <w:rsid w:val="0009360D"/>
    <w:rsid w:val="00093CA7"/>
    <w:rsid w:val="000F113E"/>
    <w:rsid w:val="000F4D00"/>
    <w:rsid w:val="0013656B"/>
    <w:rsid w:val="001502E8"/>
    <w:rsid w:val="001561C8"/>
    <w:rsid w:val="00184296"/>
    <w:rsid w:val="0018713E"/>
    <w:rsid w:val="001B38D6"/>
    <w:rsid w:val="001E29A7"/>
    <w:rsid w:val="001F0D49"/>
    <w:rsid w:val="00210D1F"/>
    <w:rsid w:val="00220535"/>
    <w:rsid w:val="00223AC8"/>
    <w:rsid w:val="00240046"/>
    <w:rsid w:val="00253959"/>
    <w:rsid w:val="002771B1"/>
    <w:rsid w:val="0028480A"/>
    <w:rsid w:val="002B7C6C"/>
    <w:rsid w:val="002E1A61"/>
    <w:rsid w:val="003016EC"/>
    <w:rsid w:val="00310EE4"/>
    <w:rsid w:val="00327DE8"/>
    <w:rsid w:val="0035433F"/>
    <w:rsid w:val="00366AE2"/>
    <w:rsid w:val="00402391"/>
    <w:rsid w:val="00417AC1"/>
    <w:rsid w:val="00422AB4"/>
    <w:rsid w:val="00430021"/>
    <w:rsid w:val="00433570"/>
    <w:rsid w:val="00451DBA"/>
    <w:rsid w:val="0047762D"/>
    <w:rsid w:val="00487C1A"/>
    <w:rsid w:val="004A31FA"/>
    <w:rsid w:val="004B47B5"/>
    <w:rsid w:val="004C1A5A"/>
    <w:rsid w:val="004C7DDE"/>
    <w:rsid w:val="004E4561"/>
    <w:rsid w:val="004E4812"/>
    <w:rsid w:val="00500AC0"/>
    <w:rsid w:val="00540BA3"/>
    <w:rsid w:val="005446D2"/>
    <w:rsid w:val="0054519E"/>
    <w:rsid w:val="0058778F"/>
    <w:rsid w:val="005C296B"/>
    <w:rsid w:val="005D3BDB"/>
    <w:rsid w:val="0060320E"/>
    <w:rsid w:val="00620DBE"/>
    <w:rsid w:val="00627461"/>
    <w:rsid w:val="00681BBB"/>
    <w:rsid w:val="00682C9D"/>
    <w:rsid w:val="00687A6E"/>
    <w:rsid w:val="006F141A"/>
    <w:rsid w:val="006F6171"/>
    <w:rsid w:val="00705D62"/>
    <w:rsid w:val="007451C6"/>
    <w:rsid w:val="00764D0C"/>
    <w:rsid w:val="00773728"/>
    <w:rsid w:val="007816D3"/>
    <w:rsid w:val="007A2F90"/>
    <w:rsid w:val="007A47E9"/>
    <w:rsid w:val="007C29C9"/>
    <w:rsid w:val="007D782A"/>
    <w:rsid w:val="007F3383"/>
    <w:rsid w:val="00804EE5"/>
    <w:rsid w:val="0082497D"/>
    <w:rsid w:val="008303F1"/>
    <w:rsid w:val="008561C5"/>
    <w:rsid w:val="008664CA"/>
    <w:rsid w:val="0088319A"/>
    <w:rsid w:val="00893BB6"/>
    <w:rsid w:val="008943DA"/>
    <w:rsid w:val="008A24B1"/>
    <w:rsid w:val="008A4627"/>
    <w:rsid w:val="008D3C57"/>
    <w:rsid w:val="008E55A3"/>
    <w:rsid w:val="00900215"/>
    <w:rsid w:val="009028AB"/>
    <w:rsid w:val="00905668"/>
    <w:rsid w:val="009146EF"/>
    <w:rsid w:val="00915471"/>
    <w:rsid w:val="009260B6"/>
    <w:rsid w:val="0095008C"/>
    <w:rsid w:val="00966EEB"/>
    <w:rsid w:val="00982F06"/>
    <w:rsid w:val="009900DE"/>
    <w:rsid w:val="0099373C"/>
    <w:rsid w:val="009B6CD1"/>
    <w:rsid w:val="009C0DC0"/>
    <w:rsid w:val="009C6D25"/>
    <w:rsid w:val="009E236A"/>
    <w:rsid w:val="00A07E47"/>
    <w:rsid w:val="00A14958"/>
    <w:rsid w:val="00A330CA"/>
    <w:rsid w:val="00A35DFA"/>
    <w:rsid w:val="00A35DFB"/>
    <w:rsid w:val="00A52B1F"/>
    <w:rsid w:val="00A6039A"/>
    <w:rsid w:val="00A937A8"/>
    <w:rsid w:val="00A9621E"/>
    <w:rsid w:val="00A97B3C"/>
    <w:rsid w:val="00AC5737"/>
    <w:rsid w:val="00AF143D"/>
    <w:rsid w:val="00AF5463"/>
    <w:rsid w:val="00B00D0A"/>
    <w:rsid w:val="00B23B69"/>
    <w:rsid w:val="00B56D87"/>
    <w:rsid w:val="00B802AA"/>
    <w:rsid w:val="00B93F99"/>
    <w:rsid w:val="00BA15F9"/>
    <w:rsid w:val="00BE433F"/>
    <w:rsid w:val="00BE6D5B"/>
    <w:rsid w:val="00C061D8"/>
    <w:rsid w:val="00C06FF5"/>
    <w:rsid w:val="00C13604"/>
    <w:rsid w:val="00C66692"/>
    <w:rsid w:val="00C9250E"/>
    <w:rsid w:val="00CA6138"/>
    <w:rsid w:val="00CE3E0D"/>
    <w:rsid w:val="00CF35A5"/>
    <w:rsid w:val="00CF6DD1"/>
    <w:rsid w:val="00D03BA9"/>
    <w:rsid w:val="00D23145"/>
    <w:rsid w:val="00D434E6"/>
    <w:rsid w:val="00D53E6B"/>
    <w:rsid w:val="00D65352"/>
    <w:rsid w:val="00D77577"/>
    <w:rsid w:val="00DA326C"/>
    <w:rsid w:val="00DD18C8"/>
    <w:rsid w:val="00E053A0"/>
    <w:rsid w:val="00E05AEA"/>
    <w:rsid w:val="00E07E92"/>
    <w:rsid w:val="00E20F3A"/>
    <w:rsid w:val="00E33BF9"/>
    <w:rsid w:val="00E37EE9"/>
    <w:rsid w:val="00E427A0"/>
    <w:rsid w:val="00E57742"/>
    <w:rsid w:val="00E646A8"/>
    <w:rsid w:val="00E72ADF"/>
    <w:rsid w:val="00E82A6D"/>
    <w:rsid w:val="00EA083B"/>
    <w:rsid w:val="00ED5074"/>
    <w:rsid w:val="00EE32BF"/>
    <w:rsid w:val="00EE5F98"/>
    <w:rsid w:val="00F55358"/>
    <w:rsid w:val="00F7375D"/>
    <w:rsid w:val="00FA4435"/>
    <w:rsid w:val="00FB377D"/>
    <w:rsid w:val="00FC5A1D"/>
    <w:rsid w:val="00FD028F"/>
    <w:rsid w:val="00FD332D"/>
    <w:rsid w:val="00FE0864"/>
    <w:rsid w:val="00FE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01A8FD9"/>
  <w15:chartTrackingRefBased/>
  <w15:docId w15:val="{CAC38D86-3AA4-49C5-A293-6471B24E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8C8"/>
    <w:pPr>
      <w:bidi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link w:val="a3"/>
    <w:uiPriority w:val="99"/>
    <w:rsid w:val="004E4812"/>
    <w:rPr>
      <w:rFonts w:cs="David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4E481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link w:val="a5"/>
    <w:uiPriority w:val="99"/>
    <w:rsid w:val="004E4812"/>
    <w:rPr>
      <w:rFonts w:cs="David"/>
      <w:sz w:val="24"/>
      <w:szCs w:val="24"/>
      <w:lang w:eastAsia="he-IL"/>
    </w:rPr>
  </w:style>
  <w:style w:type="paragraph" w:styleId="a7">
    <w:name w:val="Balloon Text"/>
    <w:basedOn w:val="a"/>
    <w:link w:val="a8"/>
    <w:rsid w:val="004E4812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4E4812"/>
    <w:rPr>
      <w:rFonts w:ascii="Tahoma" w:hAnsi="Tahoma" w:cs="Tahoma"/>
      <w:sz w:val="16"/>
      <w:szCs w:val="16"/>
      <w:lang w:eastAsia="he-IL"/>
    </w:rPr>
  </w:style>
  <w:style w:type="character" w:styleId="Hyperlink">
    <w:name w:val="Hyperlink"/>
    <w:rsid w:val="00764D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haa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WINWORD\TEMPLATE\&#1513;&#1506;&#1501;%20&#1500;&#1493;&#1490;&#1493;\&#1500;&#1493;&#1490;&#1493;%20&#1513;&#1506;&#1501;%20&#1513;&#1495;&#1493;&#1512;%20&#1500;&#1489;&#150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לוגו שעם שחור לבן</Template>
  <TotalTime>1</TotalTime>
  <Pages>1</Pages>
  <Words>238</Words>
  <Characters>1267</Characters>
  <Application>Microsoft Office Word</Application>
  <DocSecurity>4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לוגו שע"ם שחור לבן</vt:lpstr>
      <vt:lpstr>תבנית WORD 2000 עבור IMAGE WINDOWS 98.</vt:lpstr>
    </vt:vector>
  </TitlesOfParts>
  <Company>SHAAM</Company>
  <LinksUpToDate>false</LinksUpToDate>
  <CharactersWithSpaces>1502</CharactersWithSpaces>
  <SharedDoc>false</SharedDoc>
  <HLinks>
    <vt:vector size="6" baseType="variant">
      <vt:variant>
        <vt:i4>196698</vt:i4>
      </vt:variant>
      <vt:variant>
        <vt:i4>0</vt:i4>
      </vt:variant>
      <vt:variant>
        <vt:i4>0</vt:i4>
      </vt:variant>
      <vt:variant>
        <vt:i4>5</vt:i4>
      </vt:variant>
      <vt:variant>
        <vt:lpwstr>http://www.shaam.gov.il/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לוגו שע"ם שחור לבן</dc:title>
  <dc:subject/>
  <dc:creator>tp58</dc:creator>
  <cp:keywords/>
  <cp:lastModifiedBy>ליאת פתאל</cp:lastModifiedBy>
  <cp:revision>2</cp:revision>
  <cp:lastPrinted>2025-09-28T06:00:00Z</cp:lastPrinted>
  <dcterms:created xsi:type="dcterms:W3CDTF">2025-09-28T06:01:00Z</dcterms:created>
  <dcterms:modified xsi:type="dcterms:W3CDTF">2025-09-28T06:01:00Z</dcterms:modified>
</cp:coreProperties>
</file>